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55D04" w14:textId="7CE4854D" w:rsidR="00C8495E" w:rsidRDefault="00C8495E" w:rsidP="00C8495E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E</w:t>
      </w:r>
      <w:r w:rsidR="00E4798A">
        <w:rPr>
          <w:b/>
          <w:sz w:val="28"/>
          <w:lang w:val="en-US"/>
        </w:rPr>
        <w:t>rasmus+</w:t>
      </w:r>
    </w:p>
    <w:p w14:paraId="32DE2E22" w14:textId="77777777" w:rsidR="0041599C" w:rsidRPr="00C8495E" w:rsidRDefault="0041599C" w:rsidP="00C8495E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LETTER OF CONFIRMATION </w:t>
      </w:r>
    </w:p>
    <w:p w14:paraId="109C935D" w14:textId="77777777" w:rsidR="0041599C" w:rsidRPr="004C2EE3" w:rsidRDefault="0041599C" w:rsidP="0041599C">
      <w:pPr>
        <w:jc w:val="center"/>
        <w:rPr>
          <w:b/>
          <w:lang w:val="en-US"/>
        </w:rPr>
      </w:pPr>
      <w:r w:rsidRPr="004C2EE3">
        <w:rPr>
          <w:b/>
          <w:lang w:val="en-US"/>
        </w:rPr>
        <w:t xml:space="preserve">Confirmation of </w:t>
      </w:r>
      <w:r w:rsidR="00C8495E" w:rsidRPr="00C8495E">
        <w:rPr>
          <w:b/>
          <w:lang w:val="en-US"/>
        </w:rPr>
        <w:t>length of study period</w:t>
      </w:r>
    </w:p>
    <w:p w14:paraId="61CE156C" w14:textId="77777777" w:rsidR="0041599C" w:rsidRDefault="0041599C" w:rsidP="0041599C">
      <w:pPr>
        <w:rPr>
          <w:lang w:val="en-US"/>
        </w:rPr>
      </w:pPr>
    </w:p>
    <w:p w14:paraId="3A18CABE" w14:textId="77777777" w:rsidR="0041599C" w:rsidRDefault="0041599C" w:rsidP="0041599C">
      <w:pPr>
        <w:rPr>
          <w:lang w:val="en-US"/>
        </w:rPr>
      </w:pPr>
    </w:p>
    <w:p w14:paraId="6426B430" w14:textId="77777777" w:rsidR="0041599C" w:rsidRDefault="0041599C" w:rsidP="0041599C">
      <w:pPr>
        <w:rPr>
          <w:lang w:val="en-US"/>
        </w:rPr>
      </w:pPr>
    </w:p>
    <w:p w14:paraId="3BDB751F" w14:textId="77777777" w:rsidR="00310955" w:rsidRDefault="00310955" w:rsidP="0041599C">
      <w:pPr>
        <w:rPr>
          <w:lang w:val="en-US"/>
        </w:rPr>
      </w:pPr>
    </w:p>
    <w:p w14:paraId="6D28FE60" w14:textId="77777777" w:rsidR="0041599C" w:rsidRDefault="0041599C" w:rsidP="0041599C">
      <w:pPr>
        <w:rPr>
          <w:lang w:val="en-US"/>
        </w:rPr>
      </w:pPr>
      <w:r>
        <w:rPr>
          <w:lang w:val="en-US"/>
        </w:rPr>
        <w:t>This is to certify that Mr. / M</w:t>
      </w:r>
      <w:r w:rsidR="002C018F">
        <w:rPr>
          <w:lang w:val="en-US"/>
        </w:rPr>
        <w:t>r</w:t>
      </w:r>
      <w:r>
        <w:rPr>
          <w:lang w:val="en-US"/>
        </w:rPr>
        <w:t>s. ....................................................</w:t>
      </w:r>
      <w:r w:rsidR="00310955">
        <w:rPr>
          <w:lang w:val="en-US"/>
        </w:rPr>
        <w:t>.</w:t>
      </w:r>
      <w:r w:rsidR="00F1407A">
        <w:rPr>
          <w:lang w:val="en-US"/>
        </w:rPr>
        <w:t>...</w:t>
      </w:r>
      <w:r>
        <w:rPr>
          <w:lang w:val="en-US"/>
        </w:rPr>
        <w:t>..</w:t>
      </w:r>
      <w:r w:rsidR="00F1407A">
        <w:rPr>
          <w:lang w:val="en-US"/>
        </w:rPr>
        <w:t>...</w:t>
      </w:r>
      <w:r>
        <w:rPr>
          <w:lang w:val="en-US"/>
        </w:rPr>
        <w:t>..., born</w:t>
      </w:r>
      <w:r w:rsidR="00F1407A">
        <w:rPr>
          <w:lang w:val="en-US"/>
        </w:rPr>
        <w:t xml:space="preserve"> ….</w:t>
      </w:r>
      <w:r w:rsidR="00310955">
        <w:rPr>
          <w:lang w:val="en-US"/>
        </w:rPr>
        <w:t>………………….</w:t>
      </w:r>
      <w:r>
        <w:rPr>
          <w:lang w:val="en-US"/>
        </w:rPr>
        <w:tab/>
      </w:r>
      <w:r>
        <w:rPr>
          <w:lang w:val="en-US"/>
        </w:rPr>
        <w:tab/>
      </w:r>
      <w:r w:rsidR="00310955">
        <w:rPr>
          <w:lang w:val="en-US"/>
        </w:rPr>
        <w:tab/>
      </w:r>
      <w:r w:rsidR="00310955">
        <w:rPr>
          <w:lang w:val="en-US"/>
        </w:rPr>
        <w:tab/>
      </w:r>
      <w:r w:rsidR="005647B7">
        <w:rPr>
          <w:lang w:val="en-US"/>
        </w:rPr>
        <w:tab/>
      </w:r>
      <w:r w:rsidR="00F1407A">
        <w:rPr>
          <w:lang w:val="en-US"/>
        </w:rPr>
        <w:t xml:space="preserve">     </w:t>
      </w:r>
      <w:r w:rsidR="0051787D">
        <w:rPr>
          <w:sz w:val="16"/>
          <w:lang w:val="en-US"/>
        </w:rPr>
        <w:t>Na</w:t>
      </w:r>
      <w:r>
        <w:rPr>
          <w:sz w:val="16"/>
          <w:lang w:val="en-US"/>
        </w:rPr>
        <w:t>me of the</w:t>
      </w:r>
      <w:r w:rsidR="00F1407A">
        <w:rPr>
          <w:sz w:val="16"/>
          <w:lang w:val="en-US"/>
        </w:rPr>
        <w:t xml:space="preserve"> </w:t>
      </w:r>
      <w:r>
        <w:rPr>
          <w:sz w:val="16"/>
          <w:lang w:val="en-US"/>
        </w:rPr>
        <w:t>exchange student</w:t>
      </w:r>
      <w:r w:rsidR="0051787D">
        <w:rPr>
          <w:sz w:val="16"/>
          <w:lang w:val="en-US"/>
        </w:rPr>
        <w:tab/>
      </w:r>
      <w:r w:rsidR="0051787D">
        <w:rPr>
          <w:sz w:val="16"/>
          <w:lang w:val="en-US"/>
        </w:rPr>
        <w:tab/>
      </w:r>
      <w:r w:rsidR="0051787D">
        <w:rPr>
          <w:sz w:val="16"/>
          <w:lang w:val="en-US"/>
        </w:rPr>
        <w:tab/>
        <w:t>Date of birth</w:t>
      </w:r>
    </w:p>
    <w:p w14:paraId="58B39A17" w14:textId="77777777" w:rsidR="0041599C" w:rsidRPr="0051787D" w:rsidRDefault="0041599C" w:rsidP="0041599C">
      <w:pPr>
        <w:rPr>
          <w:noProof/>
          <w:lang w:val="en-GB"/>
        </w:rPr>
      </w:pPr>
    </w:p>
    <w:p w14:paraId="7D2B4FE0" w14:textId="77777777" w:rsidR="0041599C" w:rsidRPr="0051787D" w:rsidRDefault="0041599C" w:rsidP="0041599C">
      <w:pPr>
        <w:rPr>
          <w:noProof/>
          <w:lang w:val="en-GB"/>
        </w:rPr>
      </w:pPr>
      <w:r w:rsidRPr="0051787D">
        <w:rPr>
          <w:noProof/>
          <w:lang w:val="en-GB"/>
        </w:rPr>
        <w:t xml:space="preserve">from Rosenheim </w:t>
      </w:r>
      <w:r w:rsidR="005647B7">
        <w:rPr>
          <w:noProof/>
          <w:lang w:val="en-GB"/>
        </w:rPr>
        <w:t xml:space="preserve">Technical </w:t>
      </w:r>
      <w:r w:rsidRPr="0051787D">
        <w:rPr>
          <w:noProof/>
          <w:lang w:val="en-GB"/>
        </w:rPr>
        <w:t>University of Applied Sciences, Germany (D ROSENHE01)</w:t>
      </w:r>
    </w:p>
    <w:p w14:paraId="01A43752" w14:textId="77777777" w:rsidR="0051787D" w:rsidRPr="0051787D" w:rsidRDefault="0051787D" w:rsidP="0041599C">
      <w:pPr>
        <w:rPr>
          <w:noProof/>
          <w:lang w:val="en-GB"/>
        </w:rPr>
      </w:pPr>
    </w:p>
    <w:p w14:paraId="13EAEA7B" w14:textId="77777777" w:rsidR="002F79D5" w:rsidRDefault="0051787D" w:rsidP="002F79D5">
      <w:pPr>
        <w:rPr>
          <w:lang w:val="en-US"/>
        </w:rPr>
      </w:pPr>
      <w:r w:rsidRPr="0051787D">
        <w:rPr>
          <w:noProof/>
          <w:lang w:val="en-GB"/>
        </w:rPr>
        <w:br/>
      </w:r>
      <w:r w:rsidR="002F79D5">
        <w:rPr>
          <w:lang w:val="en-US"/>
        </w:rPr>
        <w:t>has been enrolled as Erasmus student at .........................................................................................</w:t>
      </w:r>
    </w:p>
    <w:p w14:paraId="3632322C" w14:textId="77777777" w:rsidR="002F79D5" w:rsidRDefault="002F79D5" w:rsidP="002F79D5">
      <w:pPr>
        <w:rPr>
          <w:sz w:val="16"/>
          <w:lang w:val="en-US"/>
        </w:rPr>
      </w:pP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  <w:t xml:space="preserve">          name of host University</w:t>
      </w:r>
    </w:p>
    <w:p w14:paraId="3EBB9DE2" w14:textId="77777777" w:rsidR="002F79D5" w:rsidRDefault="002F79D5" w:rsidP="002F79D5">
      <w:pPr>
        <w:rPr>
          <w:lang w:val="en-US"/>
        </w:rPr>
      </w:pPr>
    </w:p>
    <w:p w14:paraId="3EA4CBCE" w14:textId="77777777" w:rsidR="002F79D5" w:rsidRDefault="002F79D5" w:rsidP="002F79D5">
      <w:pPr>
        <w:rPr>
          <w:lang w:val="en-US"/>
        </w:rPr>
      </w:pPr>
    </w:p>
    <w:p w14:paraId="532B7C78" w14:textId="77777777" w:rsidR="002F79D5" w:rsidRDefault="002F79D5" w:rsidP="002F79D5">
      <w:pPr>
        <w:rPr>
          <w:sz w:val="18"/>
          <w:lang w:val="en-US"/>
        </w:rPr>
      </w:pPr>
      <w:r>
        <w:rPr>
          <w:lang w:val="en-US"/>
        </w:rPr>
        <w:t xml:space="preserve">from _______/________/_________  to  ________/________/_________.  </w:t>
      </w:r>
      <w:r>
        <w:rPr>
          <w:sz w:val="18"/>
          <w:lang w:val="en-US"/>
        </w:rPr>
        <w:t>(Please indicate exact date)</w:t>
      </w:r>
    </w:p>
    <w:p w14:paraId="4652F13E" w14:textId="77777777" w:rsidR="002F79D5" w:rsidRDefault="002F79D5" w:rsidP="002F79D5">
      <w:pPr>
        <w:rPr>
          <w:sz w:val="18"/>
          <w:lang w:val="en-US"/>
        </w:rPr>
      </w:pPr>
      <w:r>
        <w:rPr>
          <w:sz w:val="18"/>
          <w:lang w:val="en-US"/>
        </w:rPr>
        <w:t xml:space="preserve">              day             month               year                         day         month             year</w:t>
      </w:r>
    </w:p>
    <w:p w14:paraId="76FDB5B5" w14:textId="77777777" w:rsidR="002F79D5" w:rsidRDefault="002F79D5" w:rsidP="002F79D5">
      <w:pPr>
        <w:rPr>
          <w:sz w:val="18"/>
          <w:lang w:val="en-US"/>
        </w:rPr>
      </w:pPr>
      <w:r>
        <w:rPr>
          <w:i/>
          <w:sz w:val="18"/>
          <w:lang w:val="en-US"/>
        </w:rPr>
        <w:br/>
      </w:r>
      <w:r w:rsidRPr="002D209E">
        <w:rPr>
          <w:sz w:val="18"/>
          <w:lang w:val="en-US"/>
        </w:rPr>
        <w:t>i.e.</w:t>
      </w:r>
      <w:r>
        <w:rPr>
          <w:i/>
          <w:sz w:val="18"/>
          <w:lang w:val="en-US"/>
        </w:rPr>
        <w:t xml:space="preserve"> </w:t>
      </w:r>
      <w:r w:rsidRPr="002D209E">
        <w:rPr>
          <w:sz w:val="18"/>
          <w:lang w:val="en-US"/>
        </w:rPr>
        <w:t>from</w:t>
      </w:r>
      <w:r>
        <w:rPr>
          <w:sz w:val="18"/>
          <w:lang w:val="en-US"/>
        </w:rPr>
        <w:tab/>
      </w:r>
      <w:r w:rsidRPr="002D209E">
        <w:rPr>
          <w:sz w:val="18"/>
          <w:lang w:val="en-US"/>
        </w:rPr>
        <w:t xml:space="preserve"> </w:t>
      </w:r>
      <w:r w:rsidRPr="002D209E">
        <w:rPr>
          <w:i/>
          <w:sz w:val="18"/>
          <w:lang w:val="en-US"/>
        </w:rPr>
        <w:t>Start date of lectures (including Welcome Days)</w:t>
      </w:r>
      <w:r w:rsidRPr="002D209E">
        <w:rPr>
          <w:sz w:val="18"/>
          <w:lang w:val="en-US"/>
        </w:rPr>
        <w:t xml:space="preserve">    </w:t>
      </w:r>
      <w:r>
        <w:rPr>
          <w:sz w:val="18"/>
          <w:lang w:val="en-US"/>
        </w:rPr>
        <w:t>to</w:t>
      </w:r>
      <w:r>
        <w:rPr>
          <w:sz w:val="18"/>
          <w:lang w:val="en-US"/>
        </w:rPr>
        <w:tab/>
        <w:t xml:space="preserve">  </w:t>
      </w:r>
      <w:r w:rsidRPr="002D209E">
        <w:rPr>
          <w:i/>
          <w:sz w:val="18"/>
          <w:lang w:val="en-US"/>
        </w:rPr>
        <w:t>End date of lectures (including exam period)</w:t>
      </w:r>
    </w:p>
    <w:p w14:paraId="7E30C6F4" w14:textId="77777777" w:rsidR="002F79D5" w:rsidRPr="002D209E" w:rsidRDefault="002F79D5" w:rsidP="002F79D5">
      <w:pPr>
        <w:rPr>
          <w:lang w:val="en-GB"/>
        </w:rPr>
      </w:pPr>
      <w:r>
        <w:rPr>
          <w:lang w:val="en-US"/>
        </w:rPr>
        <w:t xml:space="preserve"> </w:t>
      </w:r>
    </w:p>
    <w:p w14:paraId="304D758E" w14:textId="77777777" w:rsidR="0041599C" w:rsidRDefault="0041599C" w:rsidP="0041599C">
      <w:pPr>
        <w:rPr>
          <w:lang w:val="en-US"/>
        </w:rPr>
      </w:pPr>
    </w:p>
    <w:p w14:paraId="26A38641" w14:textId="77777777" w:rsidR="002C018F" w:rsidRDefault="00E4798A" w:rsidP="002C018F">
      <w:pPr>
        <w:ind w:left="426"/>
        <w:rPr>
          <w:rFonts w:cs="Arial"/>
          <w:color w:val="000000"/>
          <w:szCs w:val="22"/>
          <w:lang w:val="en-US"/>
        </w:rPr>
      </w:pPr>
      <w:sdt>
        <w:sdtPr>
          <w:rPr>
            <w:rFonts w:cs="Arial"/>
            <w:color w:val="000000"/>
            <w:szCs w:val="22"/>
            <w:lang w:val="en-US"/>
          </w:rPr>
          <w:id w:val="-1925634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18F">
            <w:rPr>
              <w:rFonts w:ascii="MS Gothic" w:eastAsia="MS Gothic" w:hAnsi="MS Gothic" w:cs="Arial" w:hint="eastAsia"/>
              <w:color w:val="000000"/>
              <w:szCs w:val="22"/>
              <w:lang w:val="en-US"/>
            </w:rPr>
            <w:t>☐</w:t>
          </w:r>
        </w:sdtContent>
      </w:sdt>
      <w:r w:rsidR="002C018F">
        <w:rPr>
          <w:rFonts w:cs="Arial"/>
          <w:color w:val="000000"/>
          <w:szCs w:val="22"/>
          <w:lang w:val="en-US"/>
        </w:rPr>
        <w:t xml:space="preserve"> as a virtual mobility (from  dd/mm/yyyy  to  dd/mm/yyyy)</w:t>
      </w:r>
    </w:p>
    <w:p w14:paraId="6A6231E5" w14:textId="77777777" w:rsidR="002C018F" w:rsidRDefault="002C018F" w:rsidP="002C018F">
      <w:pPr>
        <w:ind w:left="426"/>
        <w:rPr>
          <w:rFonts w:cs="Arial"/>
          <w:color w:val="000000"/>
          <w:szCs w:val="22"/>
          <w:lang w:val="en-US"/>
        </w:rPr>
      </w:pPr>
      <w:r>
        <w:rPr>
          <w:rFonts w:cs="Arial"/>
          <w:color w:val="000000"/>
          <w:szCs w:val="22"/>
          <w:lang w:val="en-US"/>
        </w:rPr>
        <w:t>and / or</w:t>
      </w:r>
    </w:p>
    <w:p w14:paraId="54210691" w14:textId="77777777" w:rsidR="002C018F" w:rsidRDefault="00E4798A" w:rsidP="002C018F">
      <w:pPr>
        <w:ind w:left="426"/>
        <w:rPr>
          <w:rFonts w:cs="Arial"/>
          <w:color w:val="000000"/>
          <w:szCs w:val="22"/>
          <w:lang w:val="en-US"/>
        </w:rPr>
      </w:pPr>
      <w:sdt>
        <w:sdtPr>
          <w:rPr>
            <w:rFonts w:cs="Arial"/>
            <w:color w:val="000000"/>
            <w:szCs w:val="22"/>
            <w:lang w:val="en-US"/>
          </w:rPr>
          <w:id w:val="209426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18F" w:rsidRPr="002C018F">
            <w:rPr>
              <w:rFonts w:ascii="MS Gothic" w:eastAsia="MS Gothic" w:hAnsi="MS Gothic" w:cs="Arial" w:hint="eastAsia"/>
              <w:color w:val="000000"/>
              <w:szCs w:val="22"/>
              <w:lang w:val="en-US"/>
            </w:rPr>
            <w:t>☐</w:t>
          </w:r>
        </w:sdtContent>
      </w:sdt>
      <w:r w:rsidR="002C018F">
        <w:rPr>
          <w:rFonts w:cs="Arial"/>
          <w:color w:val="000000"/>
          <w:szCs w:val="22"/>
          <w:lang w:val="en-US"/>
        </w:rPr>
        <w:t xml:space="preserve"> as a physical mobility (from  dd/mm/yyyy  to  dd/mm/yyyy)</w:t>
      </w:r>
    </w:p>
    <w:p w14:paraId="1205C37E" w14:textId="77777777" w:rsidR="0051787D" w:rsidRDefault="0051787D" w:rsidP="002C018F">
      <w:pPr>
        <w:jc w:val="center"/>
        <w:rPr>
          <w:lang w:val="en-US"/>
        </w:rPr>
      </w:pPr>
    </w:p>
    <w:p w14:paraId="022971F3" w14:textId="77777777" w:rsidR="002C018F" w:rsidRDefault="002C018F" w:rsidP="002C018F">
      <w:pPr>
        <w:jc w:val="center"/>
        <w:rPr>
          <w:lang w:val="en-US"/>
        </w:rPr>
      </w:pPr>
    </w:p>
    <w:p w14:paraId="0B051B19" w14:textId="77777777" w:rsidR="002C018F" w:rsidRDefault="002C018F" w:rsidP="002C018F">
      <w:pPr>
        <w:jc w:val="center"/>
        <w:rPr>
          <w:lang w:val="en-US"/>
        </w:rPr>
      </w:pPr>
    </w:p>
    <w:p w14:paraId="5DED3AD1" w14:textId="77777777" w:rsidR="0041599C" w:rsidRDefault="0041599C" w:rsidP="0041599C">
      <w:pPr>
        <w:rPr>
          <w:lang w:val="en-US"/>
        </w:rPr>
      </w:pPr>
      <w:r>
        <w:rPr>
          <w:lang w:val="en-US"/>
        </w:rPr>
        <w:t>Date</w:t>
      </w:r>
      <w:r w:rsidR="002C018F">
        <w:rPr>
          <w:lang w:val="en-US"/>
        </w:rPr>
        <w:t>, Signature</w:t>
      </w:r>
      <w:r>
        <w:rPr>
          <w:lang w:val="en-US"/>
        </w:rPr>
        <w:t>: ………………………</w:t>
      </w:r>
      <w:r w:rsidR="002C018F">
        <w:rPr>
          <w:lang w:val="en-US"/>
        </w:rPr>
        <w:t>…………………………….......</w:t>
      </w:r>
      <w:r>
        <w:rPr>
          <w:lang w:val="en-US"/>
        </w:rPr>
        <w:t>.....</w:t>
      </w:r>
    </w:p>
    <w:p w14:paraId="70F63F40" w14:textId="77777777" w:rsidR="0041599C" w:rsidRDefault="0041599C" w:rsidP="0041599C">
      <w:pPr>
        <w:rPr>
          <w:lang w:val="en-US"/>
        </w:rPr>
      </w:pPr>
    </w:p>
    <w:p w14:paraId="31E57B47" w14:textId="77777777" w:rsidR="0041599C" w:rsidRDefault="0041599C" w:rsidP="0041599C">
      <w:pPr>
        <w:rPr>
          <w:lang w:val="en-US"/>
        </w:rPr>
      </w:pPr>
    </w:p>
    <w:p w14:paraId="4BB7248A" w14:textId="77777777" w:rsidR="0041599C" w:rsidRDefault="0041599C" w:rsidP="0041599C">
      <w:pPr>
        <w:rPr>
          <w:lang w:val="en-US"/>
        </w:rPr>
      </w:pPr>
      <w:r>
        <w:rPr>
          <w:lang w:val="en-US"/>
        </w:rPr>
        <w:t>Title/position of signatory: …………………………….....................</w:t>
      </w:r>
      <w:r w:rsidR="002C018F">
        <w:rPr>
          <w:lang w:val="en-US"/>
        </w:rPr>
        <w:t>.........</w:t>
      </w:r>
    </w:p>
    <w:p w14:paraId="4C01A27D" w14:textId="77777777" w:rsidR="0041599C" w:rsidRDefault="0041599C" w:rsidP="0041599C">
      <w:pPr>
        <w:rPr>
          <w:lang w:val="en-US"/>
        </w:rPr>
      </w:pPr>
    </w:p>
    <w:p w14:paraId="75C385E0" w14:textId="77777777" w:rsidR="0041599C" w:rsidRDefault="0041599C" w:rsidP="0041599C">
      <w:pPr>
        <w:rPr>
          <w:lang w:val="en-US"/>
        </w:rPr>
      </w:pPr>
    </w:p>
    <w:p w14:paraId="68F3D4DD" w14:textId="77777777" w:rsidR="0041599C" w:rsidRDefault="0041599C" w:rsidP="0041599C">
      <w:pPr>
        <w:rPr>
          <w:lang w:val="en-US"/>
        </w:rPr>
      </w:pPr>
      <w:r>
        <w:rPr>
          <w:lang w:val="en-US"/>
        </w:rPr>
        <w:t xml:space="preserve">Stamp of </w:t>
      </w:r>
      <w:r w:rsidR="00C34377">
        <w:rPr>
          <w:lang w:val="en-US"/>
        </w:rPr>
        <w:t>institution</w:t>
      </w:r>
      <w:r>
        <w:rPr>
          <w:lang w:val="en-US"/>
        </w:rPr>
        <w:t>:</w:t>
      </w:r>
    </w:p>
    <w:p w14:paraId="6D3A111A" w14:textId="77777777" w:rsidR="0041599C" w:rsidRDefault="0041599C" w:rsidP="0041599C">
      <w:pPr>
        <w:rPr>
          <w:lang w:val="en-US"/>
        </w:rPr>
      </w:pPr>
    </w:p>
    <w:p w14:paraId="67AF0515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4062F389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2F25A0BE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519467EC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4563ACD7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  <w:r>
        <w:rPr>
          <w:noProof/>
          <w:lang w:val="en-US"/>
        </w:rPr>
        <w:t>Co</w:t>
      </w:r>
      <w:r w:rsidR="000C1E34">
        <w:rPr>
          <w:noProof/>
          <w:lang w:val="en-US"/>
        </w:rPr>
        <w:t xml:space="preserve">ntact </w:t>
      </w:r>
      <w:r w:rsidR="00BD351F">
        <w:rPr>
          <w:noProof/>
          <w:lang w:val="en-US"/>
        </w:rPr>
        <w:t>at</w:t>
      </w:r>
      <w:r>
        <w:rPr>
          <w:noProof/>
          <w:lang w:val="en-US"/>
        </w:rPr>
        <w:t xml:space="preserve"> the International Office of</w:t>
      </w:r>
      <w:r w:rsidR="00F6269D">
        <w:rPr>
          <w:noProof/>
          <w:lang w:val="en-US"/>
        </w:rPr>
        <w:t xml:space="preserve"> TH</w:t>
      </w:r>
      <w:r>
        <w:rPr>
          <w:noProof/>
          <w:lang w:val="en-US"/>
        </w:rPr>
        <w:t xml:space="preserve"> </w:t>
      </w:r>
      <w:smartTag w:uri="urn:schemas-microsoft-com:office:smarttags" w:element="PlaceName">
        <w:r>
          <w:rPr>
            <w:noProof/>
            <w:lang w:val="en-US"/>
          </w:rPr>
          <w:t>Rosenheim</w:t>
        </w:r>
      </w:smartTag>
      <w:r>
        <w:rPr>
          <w:noProof/>
          <w:lang w:val="en-US"/>
        </w:rPr>
        <w:t>:</w:t>
      </w:r>
    </w:p>
    <w:p w14:paraId="1BEA815C" w14:textId="77777777" w:rsidR="00D2788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0E716451" w14:textId="77777777" w:rsidR="00D2788A" w:rsidRPr="00E4798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E4798A">
        <w:rPr>
          <w:noProof/>
        </w:rPr>
        <w:t>Hochschulstr. 1</w:t>
      </w:r>
    </w:p>
    <w:p w14:paraId="2F222C40" w14:textId="77777777" w:rsidR="00D2788A" w:rsidRPr="00E4798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E4798A">
        <w:rPr>
          <w:noProof/>
        </w:rPr>
        <w:t>83024 Rosenheim</w:t>
      </w:r>
    </w:p>
    <w:p w14:paraId="4D086F43" w14:textId="77777777" w:rsidR="00D2788A" w:rsidRPr="00E4798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E4798A">
        <w:rPr>
          <w:noProof/>
        </w:rPr>
        <w:t>Germany</w:t>
      </w:r>
    </w:p>
    <w:p w14:paraId="57A13947" w14:textId="77777777" w:rsidR="00D2788A" w:rsidRPr="00E4798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</w:p>
    <w:p w14:paraId="4A2B6AEE" w14:textId="77777777" w:rsidR="0041599C" w:rsidRPr="00E4798A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E4798A">
        <w:rPr>
          <w:noProof/>
        </w:rPr>
        <w:t xml:space="preserve">Tel: +49 8031 805 </w:t>
      </w:r>
      <w:r w:rsidR="00AE6078" w:rsidRPr="00E4798A">
        <w:rPr>
          <w:noProof/>
        </w:rPr>
        <w:t>2</w:t>
      </w:r>
      <w:r w:rsidRPr="00E4798A">
        <w:rPr>
          <w:noProof/>
        </w:rPr>
        <w:t>118</w:t>
      </w:r>
    </w:p>
    <w:p w14:paraId="7EB2052C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  <w:r>
        <w:rPr>
          <w:noProof/>
          <w:lang w:val="en-US"/>
        </w:rPr>
        <w:t xml:space="preserve">Fax: +49 8031 805 </w:t>
      </w:r>
      <w:r w:rsidR="00AE6078">
        <w:rPr>
          <w:noProof/>
          <w:lang w:val="en-US"/>
        </w:rPr>
        <w:t>2</w:t>
      </w:r>
      <w:r>
        <w:rPr>
          <w:noProof/>
          <w:lang w:val="en-US"/>
        </w:rPr>
        <w:t>127</w:t>
      </w:r>
    </w:p>
    <w:p w14:paraId="0E7D6B96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  <w:r>
        <w:rPr>
          <w:noProof/>
          <w:lang w:val="en-US"/>
        </w:rPr>
        <w:t xml:space="preserve">Email: </w:t>
      </w:r>
      <w:r w:rsidR="00AE6078">
        <w:rPr>
          <w:noProof/>
          <w:lang w:val="en-US"/>
        </w:rPr>
        <w:t>international</w:t>
      </w:r>
      <w:r w:rsidR="00F6269D">
        <w:rPr>
          <w:noProof/>
          <w:lang w:val="en-US"/>
        </w:rPr>
        <w:t>@t</w:t>
      </w:r>
      <w:r>
        <w:rPr>
          <w:noProof/>
          <w:lang w:val="en-US"/>
        </w:rPr>
        <w:t>h-rosenheim.de</w:t>
      </w:r>
    </w:p>
    <w:p w14:paraId="7C95240B" w14:textId="77777777" w:rsidR="0065768E" w:rsidRPr="00AE6078" w:rsidRDefault="0065768E" w:rsidP="00327B8E">
      <w:pPr>
        <w:rPr>
          <w:lang w:val="en-US"/>
        </w:rPr>
      </w:pPr>
    </w:p>
    <w:sectPr w:rsidR="0065768E" w:rsidRPr="00AE6078" w:rsidSect="00310955">
      <w:headerReference w:type="default" r:id="rId7"/>
      <w:headerReference w:type="first" r:id="rId8"/>
      <w:pgSz w:w="11906" w:h="16838" w:code="9"/>
      <w:pgMar w:top="3047" w:right="926" w:bottom="567" w:left="1304" w:header="965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E41BF" w14:textId="77777777" w:rsidR="0082354C" w:rsidRDefault="0082354C">
      <w:r>
        <w:separator/>
      </w:r>
    </w:p>
  </w:endnote>
  <w:endnote w:type="continuationSeparator" w:id="0">
    <w:p w14:paraId="201B9035" w14:textId="77777777" w:rsidR="0082354C" w:rsidRDefault="00823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8028E" w14:textId="77777777" w:rsidR="0082354C" w:rsidRDefault="0082354C">
      <w:r>
        <w:separator/>
      </w:r>
    </w:p>
  </w:footnote>
  <w:footnote w:type="continuationSeparator" w:id="0">
    <w:p w14:paraId="79FEFA8D" w14:textId="77777777" w:rsidR="0082354C" w:rsidRDefault="00823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5E031" w14:textId="77777777" w:rsidR="009D0D54" w:rsidRDefault="00D7589C">
    <w:pPr>
      <w:pStyle w:val="Kopfzeile"/>
      <w:tabs>
        <w:tab w:val="left" w:pos="8136"/>
      </w:tabs>
      <w:rPr>
        <w:sz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467824AE" wp14:editId="0A23FE95">
              <wp:simplePos x="0" y="0"/>
              <wp:positionH relativeFrom="page">
                <wp:posOffset>5857240</wp:posOffset>
              </wp:positionH>
              <wp:positionV relativeFrom="page">
                <wp:posOffset>2049145</wp:posOffset>
              </wp:positionV>
              <wp:extent cx="1705610" cy="1583690"/>
              <wp:effectExtent l="0" t="0" r="0" b="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5610" cy="158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5ED6A" w14:textId="77777777" w:rsidR="009D0D54" w:rsidRDefault="009D0D54">
                          <w:pPr>
                            <w:tabs>
                              <w:tab w:val="left" w:pos="900"/>
                            </w:tabs>
                            <w:ind w:left="340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SAVEDATE \@ "dd. MMM. yyyy"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E4798A">
                            <w:rPr>
                              <w:noProof/>
                            </w:rPr>
                            <w:t>24. Jun. 2020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39B1FC03" w14:textId="77777777" w:rsidR="009D0D54" w:rsidRDefault="009D0D54">
                          <w:pPr>
                            <w:tabs>
                              <w:tab w:val="left" w:pos="900"/>
                            </w:tabs>
                            <w:spacing w:before="220"/>
                            <w:ind w:left="340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Seite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C018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C018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7C1DC658" w14:textId="77777777" w:rsidR="009D0D54" w:rsidRDefault="009D0D54">
                          <w:pPr>
                            <w:tabs>
                              <w:tab w:val="left" w:pos="900"/>
                            </w:tabs>
                            <w:ind w:left="340"/>
                            <w:rPr>
                              <w:noProof/>
                            </w:rPr>
                          </w:pPr>
                        </w:p>
                        <w:p w14:paraId="1D4F1435" w14:textId="77777777" w:rsidR="009D0D54" w:rsidRDefault="00D7589C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32EB48" wp14:editId="3978E58D">
                                <wp:extent cx="184150" cy="88900"/>
                                <wp:effectExtent l="0" t="0" r="0" b="0"/>
                                <wp:docPr id="3" name="Bild 2" descr="Quadrat_pl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Quadrat_pl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150" cy="88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D0D54">
                            <w:rPr>
                              <w:noProof/>
                              <w:sz w:val="14"/>
                            </w:rPr>
                            <w:t>aftsingenieurwesen lgemeinwissenschaften</w:t>
                          </w:r>
                        </w:p>
                        <w:p w14:paraId="7DC70101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Betriebswirtschaft</w:t>
                          </w:r>
                        </w:p>
                        <w:p w14:paraId="567E75B4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Elektrotechnik</w:t>
                          </w:r>
                        </w:p>
                        <w:p w14:paraId="4C765B6C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Holzbau und Ausbau</w:t>
                          </w:r>
                        </w:p>
                        <w:p w14:paraId="739E20B0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Holztechnik</w:t>
                          </w:r>
                        </w:p>
                        <w:p w14:paraId="1458F3B4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Informatik</w:t>
                          </w:r>
                        </w:p>
                        <w:p w14:paraId="338A0C4B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Innenarchitektur</w:t>
                          </w:r>
                        </w:p>
                        <w:p w14:paraId="52067329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Kunststofftechnik</w:t>
                          </w:r>
                        </w:p>
                        <w:p w14:paraId="5C7CC489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Produktionstechnik</w:t>
                          </w:r>
                        </w:p>
                        <w:p w14:paraId="398C910A" w14:textId="77777777" w:rsidR="009D0D54" w:rsidRDefault="009D0D54">
                          <w:r>
                            <w:rPr>
                              <w:noProof/>
                              <w:sz w:val="14"/>
                            </w:rPr>
                            <w:t>Wirtschaftsingenieurwesen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824A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61.2pt;margin-top:161.35pt;width:134.3pt;height:124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" o:allowincell="f" filled="f" stroked="f">
              <v:textbox>
                <w:txbxContent>
                  <w:p w14:paraId="7445ED6A" w14:textId="77777777" w:rsidR="009D0D54" w:rsidRDefault="009D0D54">
                    <w:pPr>
                      <w:tabs>
                        <w:tab w:val="left" w:pos="900"/>
                      </w:tabs>
                      <w:ind w:left="34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SAVEDATE \@ "dd. MMM. yyyy"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E4798A">
                      <w:rPr>
                        <w:noProof/>
                      </w:rPr>
                      <w:t>24. Jun. 2020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39B1FC03" w14:textId="77777777" w:rsidR="009D0D54" w:rsidRDefault="009D0D54">
                    <w:pPr>
                      <w:tabs>
                        <w:tab w:val="left" w:pos="900"/>
                      </w:tabs>
                      <w:spacing w:before="220"/>
                      <w:ind w:left="34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Seite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C018F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C018F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7C1DC658" w14:textId="77777777" w:rsidR="009D0D54" w:rsidRDefault="009D0D54">
                    <w:pPr>
                      <w:tabs>
                        <w:tab w:val="left" w:pos="900"/>
                      </w:tabs>
                      <w:ind w:left="340"/>
                      <w:rPr>
                        <w:noProof/>
                      </w:rPr>
                    </w:pPr>
                  </w:p>
                  <w:p w14:paraId="1D4F1435" w14:textId="77777777" w:rsidR="009D0D54" w:rsidRDefault="00D7589C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32EB48" wp14:editId="3978E58D">
                          <wp:extent cx="184150" cy="88900"/>
                          <wp:effectExtent l="0" t="0" r="0" b="0"/>
                          <wp:docPr id="3" name="Bild 2" descr="Quadrat_pl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Quadrat_pl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150" cy="8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D0D54">
                      <w:rPr>
                        <w:noProof/>
                        <w:sz w:val="14"/>
                      </w:rPr>
                      <w:t>aftsingenieurwesen lgemeinwissenschaften</w:t>
                    </w:r>
                  </w:p>
                  <w:p w14:paraId="7DC70101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Betriebswirtschaft</w:t>
                    </w:r>
                  </w:p>
                  <w:p w14:paraId="567E75B4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Elektrotechnik</w:t>
                    </w:r>
                  </w:p>
                  <w:p w14:paraId="4C765B6C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Holzbau und Ausbau</w:t>
                    </w:r>
                  </w:p>
                  <w:p w14:paraId="739E20B0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Holztechnik</w:t>
                    </w:r>
                  </w:p>
                  <w:p w14:paraId="1458F3B4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Informatik</w:t>
                    </w:r>
                  </w:p>
                  <w:p w14:paraId="338A0C4B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Innenarchitektur</w:t>
                    </w:r>
                  </w:p>
                  <w:p w14:paraId="52067329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Kunststofftechnik</w:t>
                    </w:r>
                  </w:p>
                  <w:p w14:paraId="5C7CC489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Produktionstechnik</w:t>
                    </w:r>
                  </w:p>
                  <w:p w14:paraId="398C910A" w14:textId="77777777" w:rsidR="009D0D54" w:rsidRDefault="009D0D54">
                    <w:r>
                      <w:rPr>
                        <w:noProof/>
                        <w:sz w:val="14"/>
                      </w:rPr>
                      <w:t>Wirtschaftsingenieurwesen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9D0D54" w14:paraId="6DC82971" w14:textId="77777777">
      <w:tc>
        <w:tcPr>
          <w:tcW w:w="4434" w:type="dxa"/>
        </w:tcPr>
        <w:p w14:paraId="110A863E" w14:textId="77777777" w:rsidR="009D0D54" w:rsidRDefault="0041599C">
          <w:pPr>
            <w:pStyle w:val="berschrift1"/>
          </w:pPr>
          <w:r>
            <w:t>International Office</w:t>
          </w:r>
        </w:p>
        <w:p w14:paraId="5BCCB297" w14:textId="77777777" w:rsidR="009D0D54" w:rsidRDefault="009D0D54">
          <w:pPr>
            <w:pStyle w:val="berschrift1"/>
          </w:pPr>
        </w:p>
        <w:p w14:paraId="56EC424A" w14:textId="77777777" w:rsidR="009D0D54" w:rsidRDefault="009D0D54">
          <w:pPr>
            <w:jc w:val="right"/>
          </w:pPr>
        </w:p>
      </w:tc>
      <w:tc>
        <w:tcPr>
          <w:tcW w:w="5872" w:type="dxa"/>
        </w:tcPr>
        <w:p w14:paraId="40B7FF41" w14:textId="77777777" w:rsidR="009D0D54" w:rsidRDefault="00D7589C">
          <w:pPr>
            <w:pStyle w:val="Kopfzeile"/>
            <w:tabs>
              <w:tab w:val="left" w:pos="8136"/>
            </w:tabs>
            <w:spacing w:before="60"/>
            <w:ind w:right="284"/>
            <w:jc w:val="right"/>
          </w:pPr>
          <w:r>
            <w:rPr>
              <w:noProof/>
            </w:rPr>
            <w:drawing>
              <wp:inline distT="0" distB="0" distL="0" distR="0" wp14:anchorId="21EA45AA" wp14:editId="337F52B1">
                <wp:extent cx="2292350" cy="723900"/>
                <wp:effectExtent l="0" t="0" r="0" b="0"/>
                <wp:docPr id="1" name="Bild 1" descr="logo-th-rosenheim-2019_master_quer_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th-rosenheim-2019_master_quer_2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EAC32C" w14:textId="77777777" w:rsidR="009D0D54" w:rsidRDefault="009D0D54">
    <w:pPr>
      <w:pStyle w:val="Kopfzeile"/>
      <w:tabs>
        <w:tab w:val="left" w:pos="81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27705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55"/>
    <w:rsid w:val="00046713"/>
    <w:rsid w:val="000C1E34"/>
    <w:rsid w:val="00125783"/>
    <w:rsid w:val="00127172"/>
    <w:rsid w:val="001D5BBB"/>
    <w:rsid w:val="002C018F"/>
    <w:rsid w:val="002C1CE0"/>
    <w:rsid w:val="002F79D5"/>
    <w:rsid w:val="00310955"/>
    <w:rsid w:val="00327B8E"/>
    <w:rsid w:val="003B3BD6"/>
    <w:rsid w:val="0041599C"/>
    <w:rsid w:val="00421148"/>
    <w:rsid w:val="0051787D"/>
    <w:rsid w:val="005647B7"/>
    <w:rsid w:val="00583FB5"/>
    <w:rsid w:val="00605286"/>
    <w:rsid w:val="0063323F"/>
    <w:rsid w:val="0065768E"/>
    <w:rsid w:val="006A3763"/>
    <w:rsid w:val="00753E48"/>
    <w:rsid w:val="0082354C"/>
    <w:rsid w:val="00845256"/>
    <w:rsid w:val="0092155F"/>
    <w:rsid w:val="009D0D54"/>
    <w:rsid w:val="00A97585"/>
    <w:rsid w:val="00AD4CA0"/>
    <w:rsid w:val="00AE6078"/>
    <w:rsid w:val="00AF7018"/>
    <w:rsid w:val="00B13212"/>
    <w:rsid w:val="00B51791"/>
    <w:rsid w:val="00BD351F"/>
    <w:rsid w:val="00C34377"/>
    <w:rsid w:val="00C8495E"/>
    <w:rsid w:val="00D2788A"/>
    <w:rsid w:val="00D7589C"/>
    <w:rsid w:val="00E4798A"/>
    <w:rsid w:val="00EA605A"/>
    <w:rsid w:val="00F1407A"/>
    <w:rsid w:val="00F35300"/>
    <w:rsid w:val="00F60551"/>
    <w:rsid w:val="00F6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hapeDefaults>
    <o:shapedefaults v:ext="edit" spidmax="5121"/>
    <o:shapelayout v:ext="edit">
      <o:idmap v:ext="edit" data="1"/>
    </o:shapelayout>
  </w:shapeDefaults>
  <w:decimalSymbol w:val=","/>
  <w:listSeparator w:val=";"/>
  <w14:docId w14:val="5BE762E4"/>
  <w15:chartTrackingRefBased/>
  <w15:docId w15:val="{B98F9817-F643-49A5-B985-8DF803B7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1599C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usland\Fe\VORLAGEN\FHBlank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FHBlanko.dot</Template>
  <TotalTime>0</TotalTime>
  <Pages>1</Pages>
  <Words>138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Fest, Barbara</dc:creator>
  <cp:keywords/>
  <cp:lastModifiedBy>Bartholomew, Hannah</cp:lastModifiedBy>
  <cp:revision>5</cp:revision>
  <cp:lastPrinted>2001-03-05T13:48:00Z</cp:lastPrinted>
  <dcterms:created xsi:type="dcterms:W3CDTF">2020-06-24T14:01:00Z</dcterms:created>
  <dcterms:modified xsi:type="dcterms:W3CDTF">2026-06-01T13:03:00Z</dcterms:modified>
</cp:coreProperties>
</file>